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1E" w:rsidRDefault="00B1301E">
      <w:r>
        <w:rPr>
          <w:szCs w:val="20"/>
          <w:lang w:val="en-US" w:eastAsia="en-US"/>
        </w:rPr>
        <w:pict>
          <v:shapetype id="_x0000_t202" coordsize="21600,21600" o:spt="202" path="m,l,21600r21600,l21600,xe">
            <v:stroke joinstyle="miter"/>
            <v:path gradientshapeok="t" o:connecttype="rect"/>
          </v:shapetype>
          <v:shape id="_x0000_s1027" type="#_x0000_t202" style="position:absolute;margin-left:329.25pt;margin-top:-32.8pt;width:157.1pt;height:42.05pt;flip:y;z-index:251637760" filled="f" stroked="f">
            <v:textbox style="mso-next-textbox:#_x0000_s1027">
              <w:txbxContent>
                <w:p w:rsidR="00B1301E" w:rsidRPr="007943FE" w:rsidRDefault="00B1301E" w:rsidP="007943FE">
                  <w:pPr>
                    <w:pStyle w:val="monthyear"/>
                  </w:pPr>
                  <w:r w:rsidRPr="007943FE">
                    <w:t>ENTER Month/year</w:t>
                  </w:r>
                </w:p>
              </w:txbxContent>
            </v:textbox>
          </v:shape>
        </w:pict>
      </w:r>
      <w:r>
        <w:rPr>
          <w:szCs w:val="20"/>
          <w:lang w:val="en-US" w:eastAsia="en-US"/>
        </w:rPr>
        <w:pict>
          <v:shape id="_x0000_s1031" type="#_x0000_t202" style="position:absolute;margin-left:236.1pt;margin-top:5in;width:243pt;height:243pt;flip:y;z-index:251641856" filled="f" stroked="f">
            <v:textbox style="mso-next-textbox:#_x0000_s1031">
              <w:txbxContent>
                <w:p w:rsidR="00B1301E" w:rsidRPr="00E73F03" w:rsidRDefault="00B1301E" w:rsidP="004A2118">
                  <w:pPr>
                    <w:pStyle w:val="BodyText01"/>
                  </w:pPr>
                  <w:r w:rsidRPr="00E73F03">
                    <w:t xml:space="preserve">If you’re not sure what to write, make a list of “what we do” and then a list of “why our products or services are the best.” Use that information to create your newsletter. When you’re writing a brochure, write it so that someone who has never heard of your company can understand what you’re offering as quickly as possible. </w:t>
                  </w:r>
                </w:p>
                <w:p w:rsidR="00B1301E" w:rsidRPr="00E73F03" w:rsidRDefault="00B1301E" w:rsidP="004A2118">
                  <w:pPr>
                    <w:pStyle w:val="BodyText01"/>
                  </w:pPr>
                  <w:r w:rsidRPr="00E73F03">
                    <w:t>Stay away from using jargon or complicated terms. If you’re not sure what to write, make a list of “what we do” and then a list of “why our products or services are the best.” Use that information to create your newsletter. When you’re writing a brochure, write it so that someone who has never heard of your company can understand.</w:t>
                  </w:r>
                  <w:r w:rsidRPr="00030DA0">
                    <w:t xml:space="preserve"> </w:t>
                  </w:r>
                  <w:r w:rsidRPr="00E73F03">
                    <w:t xml:space="preserve">Stay away from using jargon or complicated terms. Stay away from using jargon or complicated terms. </w:t>
                  </w:r>
                </w:p>
                <w:p w:rsidR="00B1301E" w:rsidRPr="00E73F03" w:rsidRDefault="00B1301E" w:rsidP="004A2118">
                  <w:pPr>
                    <w:pStyle w:val="BodyText01"/>
                  </w:pPr>
                </w:p>
                <w:p w:rsidR="00B1301E" w:rsidRPr="00E73F03" w:rsidRDefault="00B1301E" w:rsidP="004A2118">
                  <w:pPr>
                    <w:pStyle w:val="BodyText01"/>
                  </w:pPr>
                </w:p>
                <w:p w:rsidR="00B1301E" w:rsidRPr="00906C50" w:rsidRDefault="00B1301E" w:rsidP="004A2118">
                  <w:pPr>
                    <w:pStyle w:val="BodyText01"/>
                    <w:rPr>
                      <w:caps/>
                      <w:color w:val="800000"/>
                    </w:rPr>
                  </w:pPr>
                </w:p>
                <w:p w:rsidR="00B1301E" w:rsidRPr="00D95F09" w:rsidRDefault="00B1301E" w:rsidP="004A2118">
                  <w:pPr>
                    <w:pStyle w:val="BodyText01"/>
                    <w:rPr>
                      <w:rFonts w:ascii="Helvetica Light" w:hAnsi="Helvetica Light"/>
                      <w:caps/>
                      <w:color w:val="800000"/>
                    </w:rPr>
                  </w:pPr>
                </w:p>
                <w:p w:rsidR="00B1301E" w:rsidRPr="00D95F09" w:rsidRDefault="00B1301E" w:rsidP="004A2118">
                  <w:pPr>
                    <w:pStyle w:val="BodyText01"/>
                    <w:rPr>
                      <w:rFonts w:ascii="Helvetica Light" w:hAnsi="Helvetica Light"/>
                      <w:caps/>
                      <w:color w:val="800000"/>
                    </w:rPr>
                  </w:pPr>
                </w:p>
                <w:p w:rsidR="00B1301E" w:rsidRPr="00D95F09" w:rsidRDefault="00B1301E" w:rsidP="004A2118">
                  <w:pPr>
                    <w:pStyle w:val="BodyText01"/>
                    <w:rPr>
                      <w:rFonts w:ascii="Helvetica Light" w:hAnsi="Helvetica Light"/>
                      <w:caps/>
                      <w:color w:val="000000"/>
                    </w:rPr>
                  </w:pPr>
                </w:p>
                <w:p w:rsidR="00B1301E" w:rsidRPr="00D95F09" w:rsidRDefault="00B1301E" w:rsidP="004A2118">
                  <w:pPr>
                    <w:pStyle w:val="BodyText01"/>
                    <w:rPr>
                      <w:rFonts w:ascii="Helvetica Light" w:hAnsi="Helvetica Light"/>
                      <w:caps/>
                      <w:color w:val="000000"/>
                    </w:rPr>
                  </w:pPr>
                </w:p>
              </w:txbxContent>
            </v:textbox>
          </v:shape>
        </w:pict>
      </w:r>
      <w:r>
        <w:rPr>
          <w:szCs w:val="20"/>
          <w:lang w:val="en-US" w:eastAsia="en-US"/>
        </w:rPr>
        <w:pict>
          <v:shape id="_x0000_s1030" type="#_x0000_t202" style="position:absolute;margin-left:-40.95pt;margin-top:136.2pt;width:241.05pt;height:241.8pt;flip:y;z-index:251640832" filled="f" stroked="f">
            <v:textbox style="mso-next-textbox:#_x0000_s1030">
              <w:txbxContent>
                <w:p w:rsidR="00B1301E" w:rsidRPr="004A2118" w:rsidRDefault="00B1301E" w:rsidP="004A2118">
                  <w:pPr>
                    <w:pStyle w:val="BodyText01"/>
                  </w:pPr>
                  <w:r w:rsidRPr="004A2118">
                    <w:t xml:space="preserve">When you’re writing a newsletter, write it so that someone who has never heard of your company can </w:t>
                  </w:r>
                  <w:r w:rsidR="004A2118">
                    <w:t>u</w:t>
                  </w:r>
                  <w:r w:rsidRPr="004A2118">
                    <w:t>nderstand what you’re offering as quickly as possible. Stay away from using jargon, acronyms, or complicated terms.</w:t>
                  </w:r>
                </w:p>
                <w:p w:rsidR="00B1301E" w:rsidRPr="004A2118" w:rsidRDefault="00B1301E" w:rsidP="004A2118">
                  <w:pPr>
                    <w:pStyle w:val="BodyText01"/>
                  </w:pPr>
                  <w:r w:rsidRPr="004A2118">
                    <w:t>If you’re not sure what to write, make a list of “what we do” and then a list of “why our products or services are the best.” Use that information to create your newsletter. When you’re writing a brochure, write it so that someone who has never heard of your company can understand what you’re offering as quickly as possible. Stay away from using jargon or complicated terms. When you’re writing a newsletter, write it so that someone who has never heard of your company can understand what you’re offering as quickly as possible. Stay away from using jargon, acronyms, or complicated terms.</w:t>
                  </w:r>
                </w:p>
                <w:p w:rsidR="00B1301E" w:rsidRPr="004A2118" w:rsidRDefault="00B1301E" w:rsidP="004A2118">
                  <w:pPr>
                    <w:pStyle w:val="BodyText01"/>
                  </w:pPr>
                </w:p>
                <w:p w:rsidR="00B1301E" w:rsidRPr="004A2118" w:rsidRDefault="00B1301E" w:rsidP="004A2118">
                  <w:pPr>
                    <w:pStyle w:val="BodyText01"/>
                  </w:pPr>
                </w:p>
                <w:p w:rsidR="00B1301E" w:rsidRPr="004A2118" w:rsidRDefault="00B1301E" w:rsidP="004A2118">
                  <w:pPr>
                    <w:pStyle w:val="BodyText01"/>
                  </w:pPr>
                </w:p>
                <w:p w:rsidR="00B1301E" w:rsidRPr="004A2118" w:rsidRDefault="00B1301E" w:rsidP="004A2118">
                  <w:pPr>
                    <w:pStyle w:val="BodyText01"/>
                  </w:pPr>
                </w:p>
              </w:txbxContent>
            </v:textbox>
          </v:shape>
        </w:pict>
      </w:r>
      <w:r>
        <w:rPr>
          <w:szCs w:val="20"/>
          <w:lang w:val="en-US" w:eastAsia="en-US"/>
        </w:rPr>
        <w:pict>
          <v:shape id="_x0000_s1026" type="#_x0000_t202" style="position:absolute;margin-left:-39.6pt;margin-top:76.45pt;width:243pt;height:67.55pt;flip:y;z-index:251636736" filled="f" stroked="f">
            <v:textbox style="mso-next-textbox:#_x0000_s1026">
              <w:txbxContent>
                <w:p w:rsidR="00B1301E" w:rsidRPr="00030DA0" w:rsidRDefault="00B1301E" w:rsidP="007943FE">
                  <w:pPr>
                    <w:pStyle w:val="Newsletterheadline"/>
                  </w:pPr>
                  <w:r w:rsidRPr="00030DA0">
                    <w:t xml:space="preserve">Delete this box or USE IT TO ENTER Your Newsletter </w:t>
                  </w:r>
                  <w:r w:rsidRPr="00030DA0">
                    <w:br/>
                    <w:t>Headline HERE.</w:t>
                  </w:r>
                </w:p>
                <w:p w:rsidR="00B1301E" w:rsidRPr="00D95F09" w:rsidRDefault="00B1301E" w:rsidP="00B1301E">
                  <w:pPr>
                    <w:rPr>
                      <w:rFonts w:ascii="75 Helvetica Bold" w:hAnsi="75 Helvetica Bold"/>
                      <w:caps/>
                      <w:color w:val="9D1C20"/>
                      <w:sz w:val="28"/>
                    </w:rPr>
                  </w:pPr>
                </w:p>
                <w:p w:rsidR="00B1301E" w:rsidRPr="00167CCA" w:rsidRDefault="00B1301E" w:rsidP="00B1301E">
                  <w:pPr>
                    <w:rPr>
                      <w:rFonts w:ascii="Helvetica Light" w:hAnsi="Helvetica Light"/>
                      <w:caps/>
                      <w:color w:val="9D1C20"/>
                      <w:sz w:val="28"/>
                    </w:rPr>
                  </w:pPr>
                </w:p>
                <w:p w:rsidR="00B1301E" w:rsidRPr="00167CCA" w:rsidRDefault="00B1301E" w:rsidP="00B1301E">
                  <w:pPr>
                    <w:rPr>
                      <w:rFonts w:ascii="Helvetica Light" w:hAnsi="Helvetica Light"/>
                      <w:caps/>
                      <w:color w:val="9D1C20"/>
                      <w:sz w:val="28"/>
                    </w:rPr>
                  </w:pPr>
                </w:p>
              </w:txbxContent>
            </v:textbox>
          </v:shape>
        </w:pict>
      </w:r>
      <w:r>
        <w:rPr>
          <w:szCs w:val="20"/>
          <w:lang w:val="en-US" w:eastAsia="en-US"/>
        </w:rPr>
        <w:pict>
          <v:shape id="_x0000_s1035" type="#_x0000_t202" style="position:absolute;margin-left:236.1pt;margin-top:326.6pt;width:243pt;height:30pt;flip:y;z-index:251645952" filled="f" stroked="f">
            <v:textbox style="mso-next-textbox:#_x0000_s1035">
              <w:txbxContent>
                <w:p w:rsidR="00B1301E" w:rsidRPr="00030DA0" w:rsidRDefault="00B1301E" w:rsidP="004A2118">
                  <w:pPr>
                    <w:pStyle w:val="Newsletterheadline"/>
                  </w:pPr>
                  <w:r w:rsidRPr="00030DA0">
                    <w:t>Additional subhead HERE</w:t>
                  </w:r>
                </w:p>
                <w:p w:rsidR="00B1301E" w:rsidRPr="00D95F09" w:rsidRDefault="00B1301E" w:rsidP="00B1301E">
                  <w:pPr>
                    <w:rPr>
                      <w:rFonts w:ascii="75 Helvetica Bold" w:hAnsi="75 Helvetica Bold"/>
                      <w:caps/>
                      <w:color w:val="9D1C20"/>
                      <w:sz w:val="28"/>
                    </w:rPr>
                  </w:pPr>
                </w:p>
                <w:p w:rsidR="00B1301E" w:rsidRPr="00167CCA" w:rsidRDefault="00B1301E" w:rsidP="00B1301E">
                  <w:pPr>
                    <w:rPr>
                      <w:rFonts w:ascii="Helvetica Light" w:hAnsi="Helvetica Light"/>
                      <w:caps/>
                      <w:color w:val="9D1C20"/>
                      <w:sz w:val="28"/>
                    </w:rPr>
                  </w:pPr>
                </w:p>
                <w:p w:rsidR="00B1301E" w:rsidRPr="00167CCA" w:rsidRDefault="00B1301E" w:rsidP="00B1301E">
                  <w:pPr>
                    <w:rPr>
                      <w:rFonts w:ascii="Helvetica Light" w:hAnsi="Helvetica Light"/>
                      <w:caps/>
                      <w:color w:val="9D1C20"/>
                      <w:sz w:val="28"/>
                    </w:rPr>
                  </w:pPr>
                </w:p>
              </w:txbxContent>
            </v:textbox>
          </v:shape>
        </w:pict>
      </w:r>
      <w:r>
        <w:rPr>
          <w:szCs w:val="20"/>
          <w:lang w:val="en-US" w:eastAsia="en-US"/>
        </w:rPr>
        <w:pict>
          <v:shape id="_x0000_s1034" type="#_x0000_t202" style="position:absolute;margin-left:-40.95pt;margin-top:411.8pt;width:241.05pt;height:241.8pt;flip:y;z-index:251644928" filled="f" stroked="f">
            <v:textbox style="mso-next-textbox:#_x0000_s1034">
              <w:txbxContent>
                <w:p w:rsidR="00B1301E" w:rsidRPr="00E73F03" w:rsidRDefault="00B1301E" w:rsidP="004A2118">
                  <w:pPr>
                    <w:pStyle w:val="BodyText01"/>
                  </w:pPr>
                  <w:r w:rsidRPr="00E73F03">
                    <w:t>When you’re writing a newsletter, write it so that someone who has never heard of your company can understand what you’re offering as quickly as possible. Stay away from using jargon, acronyms, or complicated terms.</w:t>
                  </w:r>
                </w:p>
                <w:p w:rsidR="00B1301E" w:rsidRPr="00E73F03" w:rsidRDefault="00B1301E" w:rsidP="004A2118">
                  <w:pPr>
                    <w:pStyle w:val="BodyText01"/>
                  </w:pPr>
                  <w:r w:rsidRPr="00E73F03">
                    <w:t xml:space="preserve">If you’re not sure what to write, make a list of “what we do” and then a list of “why our products or services are the best.” Use that information to create your newsletter. When you’re writing a brochure, write it so that someone who has never heard of your company can understand what you’re offering as quickly as possible. Stay away from using jargon or complicated terms. </w:t>
                  </w:r>
                </w:p>
                <w:p w:rsidR="00B1301E" w:rsidRPr="00E73F03" w:rsidRDefault="00B1301E" w:rsidP="004A2118">
                  <w:pPr>
                    <w:pStyle w:val="BodyText01"/>
                  </w:pPr>
                </w:p>
                <w:p w:rsidR="00B1301E" w:rsidRPr="00E73F03" w:rsidRDefault="00B1301E" w:rsidP="004A2118">
                  <w:pPr>
                    <w:pStyle w:val="BodyText01"/>
                  </w:pPr>
                </w:p>
                <w:p w:rsidR="00B1301E" w:rsidRPr="00E73F03" w:rsidRDefault="00B1301E" w:rsidP="004A2118">
                  <w:pPr>
                    <w:pStyle w:val="BodyText01"/>
                  </w:pPr>
                </w:p>
                <w:p w:rsidR="00B1301E" w:rsidRPr="00D95F09" w:rsidRDefault="00B1301E" w:rsidP="004A2118">
                  <w:pPr>
                    <w:pStyle w:val="BodyText01"/>
                    <w:rPr>
                      <w:rFonts w:ascii="Helvetica Light" w:hAnsi="Helvetica Light"/>
                      <w:caps/>
                      <w:color w:val="000000"/>
                    </w:rPr>
                  </w:pPr>
                </w:p>
              </w:txbxContent>
            </v:textbox>
          </v:shape>
        </w:pict>
      </w:r>
      <w:r>
        <w:rPr>
          <w:szCs w:val="20"/>
          <w:lang w:val="en-US" w:eastAsia="en-US"/>
        </w:rPr>
        <w:pict>
          <v:shape id="_x0000_s1033" type="#_x0000_t202" style="position:absolute;margin-left:-39.6pt;margin-top:387pt;width:243pt;height:29.8pt;flip:y;z-index:251643904" filled="f" stroked="f">
            <v:textbox style="mso-next-textbox:#_x0000_s1033">
              <w:txbxContent>
                <w:p w:rsidR="00B1301E" w:rsidRPr="00030DA0" w:rsidRDefault="00B1301E" w:rsidP="004A2118">
                  <w:pPr>
                    <w:pStyle w:val="Newsletterheadline"/>
                  </w:pPr>
                  <w:r w:rsidRPr="00030DA0">
                    <w:t>Additional subhead HERE</w:t>
                  </w:r>
                </w:p>
                <w:p w:rsidR="00B1301E" w:rsidRPr="00D95F09" w:rsidRDefault="00B1301E" w:rsidP="00B1301E">
                  <w:pPr>
                    <w:rPr>
                      <w:rFonts w:ascii="75 Helvetica Bold" w:hAnsi="75 Helvetica Bold"/>
                      <w:caps/>
                      <w:color w:val="9D1C20"/>
                      <w:sz w:val="28"/>
                    </w:rPr>
                  </w:pPr>
                </w:p>
                <w:p w:rsidR="00B1301E" w:rsidRPr="00167CCA" w:rsidRDefault="00B1301E" w:rsidP="00B1301E">
                  <w:pPr>
                    <w:rPr>
                      <w:rFonts w:ascii="Helvetica Light" w:hAnsi="Helvetica Light"/>
                      <w:caps/>
                      <w:color w:val="9D1C20"/>
                      <w:sz w:val="28"/>
                    </w:rPr>
                  </w:pPr>
                </w:p>
                <w:p w:rsidR="00B1301E" w:rsidRPr="00167CCA" w:rsidRDefault="00B1301E" w:rsidP="00B1301E">
                  <w:pPr>
                    <w:rPr>
                      <w:rFonts w:ascii="Helvetica Light" w:hAnsi="Helvetica Light"/>
                      <w:caps/>
                      <w:color w:val="9D1C20"/>
                      <w:sz w:val="28"/>
                    </w:rPr>
                  </w:pPr>
                </w:p>
              </w:txbxContent>
            </v:textbox>
          </v:shape>
        </w:pict>
      </w:r>
      <w:r>
        <w:rPr>
          <w:szCs w:val="20"/>
          <w:lang w:val="en-US" w:eastAsia="en-US"/>
        </w:rPr>
        <w:pict>
          <v:shape id="_x0000_s1036" type="#_x0000_t202" style="position:absolute;margin-left:254.55pt;margin-top:89.5pt;width:211.45pt;height:176.8pt;z-index:251646976" fillcolor="silver" stroked="f">
            <v:textbox>
              <w:txbxContent>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4A2118" w:rsidRDefault="00B1301E" w:rsidP="004A2118">
                  <w:pPr>
                    <w:pStyle w:val="Photobox"/>
                  </w:pPr>
                </w:p>
                <w:p w:rsidR="00B1301E" w:rsidRPr="004A2118" w:rsidRDefault="00B1301E" w:rsidP="00B1301E">
                  <w:pPr>
                    <w:pStyle w:val="Photobox"/>
                    <w:jc w:val="center"/>
                  </w:pPr>
                  <w:r w:rsidRPr="004A2118">
                    <w:t>Delete text and place photo here.</w:t>
                  </w:r>
                </w:p>
                <w:p w:rsidR="00B1301E" w:rsidRDefault="00B1301E"/>
              </w:txbxContent>
            </v:textbox>
          </v:shape>
        </w:pict>
      </w:r>
      <w:r>
        <w:rPr>
          <w:szCs w:val="20"/>
          <w:lang w:val="en-US" w:eastAsia="en-US"/>
        </w:rPr>
        <w:pict>
          <v:shape id="_x0000_s1032" type="#_x0000_t202" style="position:absolute;margin-left:246.2pt;margin-top:276.8pt;width:131.25pt;height:17.7pt;flip:y;z-index:251642880" filled="f" stroked="f">
            <v:textbox style="mso-next-textbox:#_x0000_s1032">
              <w:txbxContent>
                <w:p w:rsidR="00B1301E" w:rsidRPr="004A2118" w:rsidRDefault="00B1301E" w:rsidP="004A2118">
                  <w:pPr>
                    <w:pStyle w:val="Captionyourphoto"/>
                  </w:pPr>
                  <w:r w:rsidRPr="004A2118">
                    <w:t>caption your photo here</w:t>
                  </w:r>
                </w:p>
              </w:txbxContent>
            </v:textbox>
          </v:shape>
        </w:pict>
      </w:r>
      <w:r>
        <w:rPr>
          <w:szCs w:val="20"/>
          <w:lang w:val="en-US" w:eastAsia="en-US"/>
        </w:rPr>
        <w:pict>
          <v:shape id="_x0000_s1029" type="#_x0000_t202" style="position:absolute;margin-left:-63.95pt;margin-top:-42.65pt;width:225pt;height:54pt;flip:y;z-index:251639808" filled="f" stroked="f">
            <v:textbox style="mso-next-textbox:#_x0000_s1029">
              <w:txbxContent>
                <w:p w:rsidR="00B1301E" w:rsidRPr="00E73F03" w:rsidRDefault="00B1301E" w:rsidP="00CC32A2">
                  <w:pPr>
                    <w:pStyle w:val="Header01"/>
                  </w:pPr>
                  <w:r w:rsidRPr="00E73F03">
                    <w:t>HEADER</w:t>
                  </w:r>
                </w:p>
                <w:p w:rsidR="00B1301E" w:rsidRPr="007943FE" w:rsidRDefault="00B1301E" w:rsidP="007943FE">
                  <w:pPr>
                    <w:pStyle w:val="Subheadhere"/>
                  </w:pPr>
                  <w:r w:rsidRPr="007943FE">
                    <w:t>SUBHEAD HERE</w:t>
                  </w:r>
                </w:p>
              </w:txbxContent>
            </v:textbox>
          </v:shape>
        </w:pict>
      </w:r>
      <w:r>
        <w:rPr>
          <w:szCs w:val="20"/>
          <w:lang w:val="en-US" w:eastAsia="en-US"/>
        </w:rPr>
        <w:pict>
          <v:shape id="_x0000_s1028" type="#_x0000_t202" style="position:absolute;margin-left:-153.95pt;margin-top:672.9pt;width:639pt;height:18pt;flip:y;z-index:251638784" filled="f" stroked="f">
            <v:textbox style="mso-next-textbox:#_x0000_s1028">
              <w:txbxContent>
                <w:p w:rsidR="00B1301E" w:rsidRPr="004A2118" w:rsidRDefault="00B1301E" w:rsidP="004A2118">
                  <w:pPr>
                    <w:pStyle w:val="Address"/>
                  </w:pPr>
                  <w:r w:rsidRPr="004A2118">
                    <w:t>Enter Contact Information Here | 555 Street Address, City, State 55555 | phone 555.555.5555 | fax 555.555.5555</w:t>
                  </w:r>
                </w:p>
                <w:p w:rsidR="00B1301E" w:rsidRPr="004A2118" w:rsidRDefault="00B1301E" w:rsidP="00B1301E">
                  <w:pPr>
                    <w:rPr>
                      <w:rFonts w:ascii="Arial" w:hAnsi="Arial" w:cs="Arial"/>
                    </w:rPr>
                  </w:pPr>
                </w:p>
              </w:txbxContent>
            </v:textbox>
          </v:shape>
        </w:pict>
      </w:r>
      <w:r w:rsidR="00936F7B">
        <w:rPr>
          <w:noProof/>
          <w:szCs w:val="20"/>
        </w:rPr>
        <w:drawing>
          <wp:anchor distT="0" distB="0" distL="114300" distR="114300" simplePos="0" relativeHeight="251648000" behindDoc="1" locked="0" layoutInCell="1" allowOverlap="1">
            <wp:simplePos x="0" y="0"/>
            <wp:positionH relativeFrom="column">
              <wp:posOffset>-1155065</wp:posOffset>
            </wp:positionH>
            <wp:positionV relativeFrom="paragraph">
              <wp:posOffset>-914400</wp:posOffset>
            </wp:positionV>
            <wp:extent cx="7772400" cy="10058400"/>
            <wp:effectExtent l="19050" t="0" r="0" b="0"/>
            <wp:wrapNone/>
            <wp:docPr id="13" name="Picture 13" descr="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_Pg1"/>
                    <pic:cNvPicPr>
                      <a:picLocks noChangeAspect="1" noChangeArrowheads="1"/>
                    </pic:cNvPicPr>
                  </pic:nvPicPr>
                  <pic:blipFill>
                    <a:blip r:embed="rId5"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br w:type="page"/>
      </w:r>
      <w:r>
        <w:rPr>
          <w:szCs w:val="20"/>
          <w:lang w:val="en-US" w:eastAsia="en-US"/>
        </w:rPr>
        <w:lastRenderedPageBreak/>
        <w:pict>
          <v:shape id="_x0000_s1039" type="#_x0000_t202" style="position:absolute;margin-left:-53.8pt;margin-top:11.2pt;width:155.8pt;height:41.6pt;flip:y;z-index:251650048" filled="f" stroked="f">
            <v:textbox style="mso-next-textbox:#_x0000_s1039">
              <w:txbxContent>
                <w:p w:rsidR="00B1301E" w:rsidRPr="004A2118" w:rsidRDefault="00B1301E" w:rsidP="00A1083C">
                  <w:pPr>
                    <w:pStyle w:val="monthyear"/>
                    <w:jc w:val="left"/>
                  </w:pPr>
                  <w:r w:rsidRPr="004A2118">
                    <w:t>ENTER Month/year</w:t>
                  </w:r>
                </w:p>
              </w:txbxContent>
            </v:textbox>
          </v:shape>
        </w:pict>
      </w:r>
      <w:r>
        <w:rPr>
          <w:szCs w:val="20"/>
          <w:lang w:val="en-US" w:eastAsia="en-US"/>
        </w:rPr>
        <w:pict>
          <v:shape id="_x0000_s1044" type="#_x0000_t202" style="position:absolute;margin-left:-31.95pt;margin-top:153.6pt;width:241.05pt;height:349.6pt;flip:y;z-index:251655168" filled="f" stroked="f">
            <v:textbox style="mso-next-textbox:#_x0000_s1044">
              <w:txbxContent>
                <w:p w:rsidR="00B1301E" w:rsidRPr="00E73F03" w:rsidRDefault="00B1301E" w:rsidP="003D515B">
                  <w:pPr>
                    <w:pStyle w:val="BodyText01"/>
                  </w:pPr>
                  <w:r w:rsidRPr="00E73F03">
                    <w:t>When you’re writing a newsletter, write it so that someone who has never heard of your company can understand what you’re offering as quickly as possible. Stay away from using jargon, acronyms, or complicated terms.</w:t>
                  </w:r>
                  <w:r w:rsidRPr="00E73F03">
                    <w:br/>
                  </w:r>
                </w:p>
                <w:p w:rsidR="00B1301E" w:rsidRPr="00906C50" w:rsidRDefault="00B1301E" w:rsidP="003D515B">
                  <w:pPr>
                    <w:pStyle w:val="BodyText01"/>
                  </w:pPr>
                  <w:r w:rsidRPr="00E73F03">
                    <w:t>Continue your newsletter here. When you’re writing a newsletter, write it so that someone who has never heard of your company can understand what you’re offering as quickly as possible. Stay away from using jargon, acronyms, or complicated terms.</w:t>
                  </w:r>
                  <w:r w:rsidRPr="00906C50">
                    <w:t xml:space="preserve"> </w:t>
                  </w:r>
                  <w:r w:rsidRPr="00906C50">
                    <w:br/>
                  </w:r>
                </w:p>
                <w:p w:rsidR="00B1301E" w:rsidRPr="00E73F03" w:rsidRDefault="00B1301E" w:rsidP="003D515B">
                  <w:pPr>
                    <w:pStyle w:val="BodyText01"/>
                    <w:rPr>
                      <w:rFonts w:ascii="45 Helvetica Light" w:hAnsi="45 Helvetica Light"/>
                    </w:rPr>
                  </w:pPr>
                  <w:r w:rsidRPr="00E73F03">
                    <w:t xml:space="preserve">If you’re not sure what to write, make a list of “what we do” and then a list of “why our products or services are the best.” Use that information to create your newsletter. When you’re writing a brochure, write it so that someone who has never heard of your company can understand what you’re offering as quickly as possible. Stay away from using jargon or complicated terms. If you’re not sure what to write, make a list of “what we do” and then a list of “why our products or services are the best.” </w:t>
                  </w:r>
                </w:p>
                <w:p w:rsidR="00B1301E" w:rsidRPr="00E73F03" w:rsidRDefault="00B1301E" w:rsidP="003D515B">
                  <w:pPr>
                    <w:pStyle w:val="BodyText01"/>
                    <w:rPr>
                      <w:rFonts w:ascii="45 Helvetica Light" w:hAnsi="45 Helvetica Light"/>
                    </w:rPr>
                  </w:pPr>
                  <w:r w:rsidRPr="00E73F03">
                    <w:rPr>
                      <w:rFonts w:ascii="45 Helvetica Light" w:hAnsi="45 Helvetica Light"/>
                    </w:rPr>
                    <w:t>.</w:t>
                  </w:r>
                </w:p>
                <w:p w:rsidR="00B1301E" w:rsidRPr="00E73F03" w:rsidRDefault="00B1301E" w:rsidP="003D515B">
                  <w:pPr>
                    <w:pStyle w:val="BodyText01"/>
                    <w:rPr>
                      <w:rFonts w:ascii="45 Helvetica Light" w:hAnsi="45 Helvetica Light"/>
                    </w:rPr>
                  </w:pPr>
                </w:p>
                <w:p w:rsidR="00B1301E" w:rsidRPr="00E73F03" w:rsidRDefault="00B1301E" w:rsidP="003D515B">
                  <w:pPr>
                    <w:pStyle w:val="BodyText01"/>
                    <w:rPr>
                      <w:rFonts w:ascii="45 Helvetica Light" w:hAnsi="45 Helvetica Light"/>
                    </w:rPr>
                  </w:pPr>
                </w:p>
                <w:p w:rsidR="00B1301E" w:rsidRPr="00E73F03" w:rsidRDefault="00B1301E" w:rsidP="003D515B">
                  <w:pPr>
                    <w:pStyle w:val="BodyText01"/>
                    <w:rPr>
                      <w:rFonts w:ascii="45 Helvetica Light" w:hAnsi="45 Helvetica Light"/>
                    </w:rPr>
                  </w:pPr>
                </w:p>
                <w:p w:rsidR="00B1301E" w:rsidRPr="00D95F09" w:rsidRDefault="00B1301E" w:rsidP="003D515B">
                  <w:pPr>
                    <w:pStyle w:val="BodyText01"/>
                    <w:rPr>
                      <w:rFonts w:ascii="Helvetica Light" w:hAnsi="Helvetica Light"/>
                      <w:caps/>
                      <w:color w:val="000000"/>
                    </w:rPr>
                  </w:pPr>
                </w:p>
              </w:txbxContent>
            </v:textbox>
          </v:shape>
        </w:pict>
      </w:r>
      <w:r>
        <w:rPr>
          <w:szCs w:val="20"/>
          <w:lang w:val="en-US" w:eastAsia="en-US"/>
        </w:rPr>
        <w:pict>
          <v:shape id="_x0000_s1043" type="#_x0000_t202" style="position:absolute;margin-left:-30.8pt;margin-top:497.4pt;width:232.8pt;height:135pt;flip:y;z-index:251654144" filled="f" stroked="f">
            <v:textbox style="mso-next-textbox:#_x0000_s1043">
              <w:txbxContent>
                <w:p w:rsidR="00B1301E" w:rsidRPr="003D515B" w:rsidRDefault="00B1301E" w:rsidP="00242DB7">
                  <w:pPr>
                    <w:pStyle w:val="Callouttext"/>
                  </w:pPr>
                  <w:r w:rsidRPr="003D515B">
                    <w:t xml:space="preserve">“Callout an important quote or sentence from your text here. Callout an important quote or sentence from your text here. Callout an important quote or sentence from your text here.” </w:t>
                  </w:r>
                </w:p>
                <w:p w:rsidR="00B1301E" w:rsidRPr="003D515B" w:rsidRDefault="00B1301E" w:rsidP="00B1301E">
                  <w:pPr>
                    <w:widowControl w:val="0"/>
                    <w:spacing w:before="120"/>
                    <w:rPr>
                      <w:rFonts w:ascii="Arial" w:hAnsi="Arial" w:cs="Arial"/>
                      <w:color w:val="585747"/>
                      <w:sz w:val="20"/>
                      <w:lang/>
                    </w:rPr>
                  </w:pPr>
                </w:p>
                <w:p w:rsidR="00B1301E" w:rsidRPr="003D515B" w:rsidRDefault="00B1301E" w:rsidP="00B1301E">
                  <w:pPr>
                    <w:widowControl w:val="0"/>
                    <w:spacing w:before="120"/>
                    <w:rPr>
                      <w:rFonts w:ascii="Arial" w:hAnsi="Arial" w:cs="Arial"/>
                      <w:color w:val="585747"/>
                      <w:sz w:val="20"/>
                      <w:lang/>
                    </w:rPr>
                  </w:pPr>
                </w:p>
                <w:p w:rsidR="00B1301E" w:rsidRPr="003D515B" w:rsidRDefault="00B1301E" w:rsidP="00B1301E">
                  <w:pPr>
                    <w:widowControl w:val="0"/>
                    <w:spacing w:before="120"/>
                    <w:rPr>
                      <w:rFonts w:ascii="Arial" w:hAnsi="Arial" w:cs="Arial"/>
                      <w:color w:val="585747"/>
                      <w:sz w:val="20"/>
                      <w:lang/>
                    </w:rPr>
                  </w:pPr>
                </w:p>
                <w:p w:rsidR="00B1301E" w:rsidRPr="003D515B" w:rsidRDefault="00B1301E" w:rsidP="00B1301E">
                  <w:pPr>
                    <w:rPr>
                      <w:rFonts w:ascii="Arial" w:hAnsi="Arial" w:cs="Arial"/>
                      <w:caps/>
                      <w:color w:val="000000"/>
                    </w:rPr>
                  </w:pPr>
                </w:p>
              </w:txbxContent>
            </v:textbox>
          </v:shape>
        </w:pict>
      </w:r>
      <w:r>
        <w:rPr>
          <w:szCs w:val="20"/>
          <w:lang w:val="en-US" w:eastAsia="en-US"/>
        </w:rPr>
        <w:pict>
          <v:shape id="_x0000_s1040" type="#_x0000_t202" style="position:absolute;margin-left:-31.95pt;margin-top:98.2pt;width:502.05pt;height:49.8pt;flip:y;z-index:251651072" filled="f" stroked="f">
            <v:textbox style="mso-next-textbox:#_x0000_s1040">
              <w:txbxContent>
                <w:p w:rsidR="00B1301E" w:rsidRPr="003D515B" w:rsidRDefault="00B1301E" w:rsidP="003D515B">
                  <w:pPr>
                    <w:pStyle w:val="Newsletterheadline"/>
                  </w:pPr>
                  <w:r w:rsidRPr="003D515B">
                    <w:t xml:space="preserve">Delete this box or provide Information about A subtopic here. Delete this box or provide Information about A subtopic here. </w:t>
                  </w:r>
                </w:p>
                <w:p w:rsidR="00B1301E" w:rsidRPr="00D95F09" w:rsidRDefault="00B1301E" w:rsidP="00B1301E">
                  <w:pPr>
                    <w:spacing w:line="360" w:lineRule="auto"/>
                    <w:rPr>
                      <w:rFonts w:ascii="75 Helvetica Bold" w:hAnsi="75 Helvetica Bold"/>
                      <w:caps/>
                      <w:color w:val="9D1C20"/>
                      <w:sz w:val="28"/>
                    </w:rPr>
                  </w:pPr>
                </w:p>
                <w:p w:rsidR="00B1301E" w:rsidRPr="00167CCA" w:rsidRDefault="00B1301E" w:rsidP="00B1301E">
                  <w:pPr>
                    <w:rPr>
                      <w:rFonts w:ascii="Helvetica Light" w:hAnsi="Helvetica Light"/>
                      <w:caps/>
                      <w:color w:val="9D1C20"/>
                      <w:sz w:val="28"/>
                    </w:rPr>
                  </w:pPr>
                </w:p>
                <w:p w:rsidR="00B1301E" w:rsidRPr="00167CCA" w:rsidRDefault="00B1301E" w:rsidP="00B1301E">
                  <w:pPr>
                    <w:rPr>
                      <w:rFonts w:ascii="Helvetica Light" w:hAnsi="Helvetica Light"/>
                      <w:caps/>
                      <w:color w:val="9D1C20"/>
                      <w:sz w:val="28"/>
                    </w:rPr>
                  </w:pPr>
                </w:p>
              </w:txbxContent>
            </v:textbox>
          </v:shape>
        </w:pict>
      </w:r>
      <w:r>
        <w:rPr>
          <w:szCs w:val="20"/>
          <w:lang w:val="en-US" w:eastAsia="en-US"/>
        </w:rPr>
        <w:pict>
          <v:shape id="_x0000_s1041" type="#_x0000_t202" style="position:absolute;margin-left:362.8pt;margin-top:363.8pt;width:131.25pt;height:17.7pt;flip:y;z-index:251652096" filled="f" stroked="f">
            <v:textbox style="mso-next-textbox:#_x0000_s1041">
              <w:txbxContent>
                <w:p w:rsidR="00B1301E" w:rsidRPr="00906C50" w:rsidRDefault="00B1301E" w:rsidP="00242DB7">
                  <w:pPr>
                    <w:pStyle w:val="Captionyourphoto"/>
                  </w:pPr>
                  <w:r w:rsidRPr="00906C50">
                    <w:t>caption your photo here</w:t>
                  </w:r>
                </w:p>
              </w:txbxContent>
            </v:textbox>
          </v:shape>
        </w:pict>
      </w:r>
      <w:r>
        <w:rPr>
          <w:szCs w:val="20"/>
          <w:lang w:val="en-US" w:eastAsia="en-US"/>
        </w:rPr>
        <w:pict>
          <v:shape id="_x0000_s1046" type="#_x0000_t202" style="position:absolute;margin-left:362.8pt;margin-top:616.6pt;width:131.25pt;height:17.7pt;flip:y;z-index:251657216" filled="f" stroked="f">
            <v:textbox style="mso-next-textbox:#_x0000_s1046">
              <w:txbxContent>
                <w:p w:rsidR="00B1301E" w:rsidRPr="00906C50" w:rsidRDefault="00B1301E" w:rsidP="00242DB7">
                  <w:pPr>
                    <w:pStyle w:val="Captionyourphoto"/>
                  </w:pPr>
                  <w:r w:rsidRPr="00906C50">
                    <w:t>caption your photo here</w:t>
                  </w:r>
                </w:p>
              </w:txbxContent>
            </v:textbox>
          </v:shape>
        </w:pict>
      </w:r>
      <w:r>
        <w:rPr>
          <w:szCs w:val="20"/>
          <w:lang w:val="en-US" w:eastAsia="en-US"/>
        </w:rPr>
        <w:pict>
          <v:shape id="_x0000_s1045" type="#_x0000_t202" style="position:absolute;margin-left:-56.2pt;margin-top:-36.8pt;width:225pt;height:54pt;flip:y;z-index:251656192" filled="f" stroked="f">
            <v:textbox style="mso-next-textbox:#_x0000_s1045">
              <w:txbxContent>
                <w:p w:rsidR="00B1301E" w:rsidRPr="00E73F03" w:rsidRDefault="00B1301E" w:rsidP="004A2118">
                  <w:pPr>
                    <w:pStyle w:val="Header01"/>
                  </w:pPr>
                  <w:r w:rsidRPr="00E73F03">
                    <w:t>HEADER</w:t>
                  </w:r>
                </w:p>
                <w:p w:rsidR="00B1301E" w:rsidRPr="00E73F03" w:rsidRDefault="00B1301E" w:rsidP="004A2118">
                  <w:pPr>
                    <w:pStyle w:val="Subheadhere"/>
                  </w:pPr>
                  <w:r w:rsidRPr="00E73F03">
                    <w:t>SUBHEAD HERE</w:t>
                  </w:r>
                </w:p>
              </w:txbxContent>
            </v:textbox>
          </v:shape>
        </w:pict>
      </w:r>
      <w:r>
        <w:rPr>
          <w:szCs w:val="20"/>
          <w:lang w:val="en-US" w:eastAsia="en-US"/>
        </w:rPr>
        <w:pict>
          <v:shape id="_x0000_s1042" type="#_x0000_t202" style="position:absolute;margin-left:-146.2pt;margin-top:671.8pt;width:639pt;height:18pt;flip:y;z-index:251653120" filled="f" stroked="f">
            <v:textbox style="mso-next-textbox:#_x0000_s1042">
              <w:txbxContent>
                <w:p w:rsidR="00B1301E" w:rsidRPr="00242DB7" w:rsidRDefault="00B1301E" w:rsidP="00242DB7">
                  <w:pPr>
                    <w:pStyle w:val="Address"/>
                  </w:pPr>
                  <w:r w:rsidRPr="00242DB7">
                    <w:t>Enter Contact Information Here | 555 Street Address, City, State 55555 | phone 555.555.5555 | fax 555.555.5555</w:t>
                  </w:r>
                </w:p>
                <w:p w:rsidR="00B1301E" w:rsidRPr="00242DB7" w:rsidRDefault="00B1301E" w:rsidP="00242DB7">
                  <w:pPr>
                    <w:pStyle w:val="Address"/>
                  </w:pPr>
                </w:p>
              </w:txbxContent>
            </v:textbox>
          </v:shape>
        </w:pict>
      </w:r>
      <w:r>
        <w:rPr>
          <w:szCs w:val="20"/>
          <w:lang w:val="en-US" w:eastAsia="en-US"/>
        </w:rPr>
        <w:pict>
          <v:shape id="_x0000_s1048" type="#_x0000_t202" style="position:absolute;margin-left:255.8pt;margin-top:431.2pt;width:211.45pt;height:178.8pt;z-index:251659264" fillcolor="silver" stroked="f">
            <v:textbox>
              <w:txbxContent>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rsidP="00A1083C">
                  <w:pPr>
                    <w:jc w:val="center"/>
                    <w:rPr>
                      <w:rFonts w:ascii="45 Helvetica Light" w:hAnsi="45 Helvetica Light"/>
                      <w:color w:val="FFFFEF"/>
                      <w:sz w:val="20"/>
                    </w:rPr>
                  </w:pPr>
                </w:p>
                <w:p w:rsidR="00B1301E" w:rsidRDefault="00B1301E" w:rsidP="00A1083C">
                  <w:pPr>
                    <w:pStyle w:val="Photobox"/>
                    <w:jc w:val="center"/>
                  </w:pPr>
                  <w:r w:rsidRPr="002D7A67">
                    <w:t>Delete text and place photo here.</w:t>
                  </w:r>
                </w:p>
                <w:p w:rsidR="00B1301E" w:rsidRDefault="00B1301E"/>
              </w:txbxContent>
            </v:textbox>
          </v:shape>
        </w:pict>
      </w:r>
      <w:r>
        <w:rPr>
          <w:szCs w:val="20"/>
          <w:lang w:val="en-US" w:eastAsia="en-US"/>
        </w:rPr>
        <w:pict>
          <v:shape id="_x0000_s1047" type="#_x0000_t202" style="position:absolute;margin-left:255.8pt;margin-top:177pt;width:211.45pt;height:178.8pt;z-index:251658240" fillcolor="silver" stroked="f">
            <v:textbox>
              <w:txbxContent>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Default="00B1301E" w:rsidP="00B1301E">
                  <w:pPr>
                    <w:pStyle w:val="Photobox"/>
                    <w:jc w:val="center"/>
                  </w:pPr>
                  <w:r w:rsidRPr="002D7A67">
                    <w:t>Delete text and place photo here.</w:t>
                  </w:r>
                </w:p>
                <w:p w:rsidR="00B1301E" w:rsidRDefault="00B1301E"/>
              </w:txbxContent>
            </v:textbox>
          </v:shape>
        </w:pict>
      </w:r>
      <w:r w:rsidR="00936F7B">
        <w:rPr>
          <w:noProof/>
          <w:szCs w:val="20"/>
        </w:rPr>
        <w:drawing>
          <wp:anchor distT="0" distB="0" distL="114300" distR="114300" simplePos="0" relativeHeight="251649024" behindDoc="1" locked="0" layoutInCell="1" allowOverlap="1">
            <wp:simplePos x="0" y="0"/>
            <wp:positionH relativeFrom="column">
              <wp:posOffset>-1129665</wp:posOffset>
            </wp:positionH>
            <wp:positionV relativeFrom="paragraph">
              <wp:posOffset>-915670</wp:posOffset>
            </wp:positionV>
            <wp:extent cx="7772400" cy="10062210"/>
            <wp:effectExtent l="19050" t="0" r="0" b="0"/>
            <wp:wrapNone/>
            <wp:docPr id="14" name="Picture 14" descr="Newsletter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sletter_Pg2"/>
                    <pic:cNvPicPr>
                      <a:picLocks noChangeAspect="1" noChangeArrowheads="1"/>
                    </pic:cNvPicPr>
                  </pic:nvPicPr>
                  <pic:blipFill>
                    <a:blip r:embed="rId6" cstate="print"/>
                    <a:srcRect/>
                    <a:stretch>
                      <a:fillRect/>
                    </a:stretch>
                  </pic:blipFill>
                  <pic:spPr bwMode="auto">
                    <a:xfrm>
                      <a:off x="0" y="0"/>
                      <a:ext cx="7772400" cy="10062210"/>
                    </a:xfrm>
                    <a:prstGeom prst="rect">
                      <a:avLst/>
                    </a:prstGeom>
                    <a:noFill/>
                    <a:ln w="9525">
                      <a:noFill/>
                      <a:miter lim="800000"/>
                      <a:headEnd/>
                      <a:tailEnd/>
                    </a:ln>
                  </pic:spPr>
                </pic:pic>
              </a:graphicData>
            </a:graphic>
          </wp:anchor>
        </w:drawing>
      </w:r>
      <w:r>
        <w:br w:type="page"/>
      </w:r>
      <w:r w:rsidR="00A1083C">
        <w:rPr>
          <w:noProof/>
          <w:szCs w:val="20"/>
        </w:rPr>
        <w:lastRenderedPageBreak/>
        <w:pict>
          <v:shape id="_x0000_s1069" type="#_x0000_t202" style="position:absolute;margin-left:73pt;margin-top:280.05pt;width:131.25pt;height:17.7pt;flip:y;z-index:251678720" filled="f" stroked="f">
            <v:textbox style="mso-next-textbox:#_x0000_s1069">
              <w:txbxContent>
                <w:p w:rsidR="00A1083C" w:rsidRPr="00906C50" w:rsidRDefault="00A1083C" w:rsidP="00A1083C">
                  <w:pPr>
                    <w:pStyle w:val="Captionyourphoto"/>
                  </w:pPr>
                  <w:r w:rsidRPr="00906C50">
                    <w:t>caption your photo here</w:t>
                  </w:r>
                </w:p>
              </w:txbxContent>
            </v:textbox>
          </v:shape>
        </w:pict>
      </w:r>
      <w:r w:rsidR="00A1083C">
        <w:rPr>
          <w:noProof/>
          <w:szCs w:val="20"/>
        </w:rPr>
        <w:pict>
          <v:shape id="_x0000_s1068" type="#_x0000_t202" style="position:absolute;margin-left:-51.95pt;margin-top:-47.75pt;width:225pt;height:54pt;flip:y;z-index:251677696" filled="f" stroked="f">
            <v:textbox style="mso-next-textbox:#_x0000_s1068">
              <w:txbxContent>
                <w:p w:rsidR="00A1083C" w:rsidRPr="00E73F03" w:rsidRDefault="00A1083C" w:rsidP="00A1083C">
                  <w:pPr>
                    <w:pStyle w:val="Header01"/>
                  </w:pPr>
                  <w:r w:rsidRPr="00E73F03">
                    <w:t>HEADER</w:t>
                  </w:r>
                </w:p>
                <w:p w:rsidR="00A1083C" w:rsidRPr="007943FE" w:rsidRDefault="00A1083C" w:rsidP="00A1083C">
                  <w:pPr>
                    <w:pStyle w:val="Subheadhere"/>
                  </w:pPr>
                  <w:r w:rsidRPr="007943FE">
                    <w:t>SUBHEAD HERE</w:t>
                  </w:r>
                </w:p>
              </w:txbxContent>
            </v:textbox>
          </v:shape>
        </w:pict>
      </w:r>
      <w:r>
        <w:rPr>
          <w:szCs w:val="20"/>
          <w:lang w:val="en-US" w:eastAsia="en-US"/>
        </w:rPr>
        <w:pict>
          <v:shape id="_x0000_s1055" type="#_x0000_t202" style="position:absolute;margin-left:364.05pt;margin-top:-17.8pt;width:135pt;height:40.2pt;flip:y;z-index:251665408" filled="f" stroked="f">
            <v:textbox style="mso-next-textbox:#_x0000_s1055">
              <w:txbxContent>
                <w:p w:rsidR="00B1301E" w:rsidRPr="00B1301E" w:rsidRDefault="00B1301E" w:rsidP="00A1083C">
                  <w:pPr>
                    <w:pStyle w:val="monthyear"/>
                    <w:rPr>
                      <w:color w:val="FFFFFF"/>
                    </w:rPr>
                  </w:pPr>
                  <w:r w:rsidRPr="00B1301E">
                    <w:rPr>
                      <w:color w:val="FFFFFF"/>
                    </w:rPr>
                    <w:t>ENTER Month/year</w:t>
                  </w:r>
                </w:p>
              </w:txbxContent>
            </v:textbox>
          </v:shape>
        </w:pict>
      </w:r>
      <w:r>
        <w:rPr>
          <w:szCs w:val="20"/>
          <w:lang w:val="en-US" w:eastAsia="en-US"/>
        </w:rPr>
        <w:pict>
          <v:shape id="_x0000_s1053" type="#_x0000_t202" style="position:absolute;margin-left:220.05pt;margin-top:75.4pt;width:241.05pt;height:99pt;flip:y;z-index:251664384" filled="f" stroked="f">
            <v:textbox style="mso-next-textbox:#_x0000_s1053">
              <w:txbxContent>
                <w:p w:rsidR="00B1301E" w:rsidRPr="00030DA0" w:rsidRDefault="00B1301E" w:rsidP="00B1301E">
                  <w:pPr>
                    <w:pStyle w:val="Newsletterheadline"/>
                    <w:rPr>
                      <w:rFonts w:ascii="75 Helvetica Bold" w:hAnsi="75 Helvetica Bold"/>
                      <w:sz w:val="28"/>
                    </w:rPr>
                  </w:pPr>
                  <w:r w:rsidRPr="00030DA0">
                    <w:t xml:space="preserve">Delete this box or provide A subtopic here. </w:t>
                  </w:r>
                </w:p>
                <w:p w:rsidR="00B1301E" w:rsidRPr="00D95F09" w:rsidRDefault="00B1301E" w:rsidP="00B1301E">
                  <w:pPr>
                    <w:pStyle w:val="Newsletterheadline"/>
                  </w:pPr>
                </w:p>
              </w:txbxContent>
            </v:textbox>
          </v:shape>
        </w:pict>
      </w:r>
      <w:r>
        <w:rPr>
          <w:szCs w:val="20"/>
          <w:lang w:val="en-US" w:eastAsia="en-US"/>
        </w:rPr>
        <w:pict>
          <v:shape id="_x0000_s1052" type="#_x0000_t202" style="position:absolute;margin-left:-40.95pt;margin-top:314.6pt;width:232.8pt;height:297pt;flip:y;z-index:251663360" filled="f" stroked="f">
            <v:textbox style="mso-next-textbox:#_x0000_s1052">
              <w:txbxContent>
                <w:p w:rsidR="00B1301E" w:rsidRPr="00906C50" w:rsidRDefault="00B1301E" w:rsidP="00242DB7">
                  <w:pPr>
                    <w:pStyle w:val="Bulletsubheadhere"/>
                  </w:pPr>
                  <w:r w:rsidRPr="00906C50">
                    <w:t>BULLET SUBHEAD HERE</w:t>
                  </w:r>
                </w:p>
                <w:p w:rsidR="00B1301E" w:rsidRPr="00906C50" w:rsidRDefault="00B1301E" w:rsidP="00242DB7">
                  <w:pPr>
                    <w:pStyle w:val="Bulletpoints"/>
                    <w:rPr>
                      <w:lang/>
                    </w:rPr>
                  </w:pPr>
                  <w:r w:rsidRPr="00906C50">
                    <w:t>Ask yourself what you’re trying to accomplish and focus on that goal.</w:t>
                  </w:r>
                </w:p>
                <w:p w:rsidR="00B1301E" w:rsidRPr="00906C50" w:rsidRDefault="00B1301E" w:rsidP="00242DB7">
                  <w:pPr>
                    <w:pStyle w:val="Bulletpoints"/>
                    <w:rPr>
                      <w:lang/>
                    </w:rPr>
                  </w:pPr>
                  <w:r w:rsidRPr="00906C50">
                    <w:t>Make your newsletter easy to read</w:t>
                  </w:r>
                  <w:r w:rsidRPr="00906C50">
                    <w:rPr>
                      <w:lang/>
                    </w:rPr>
                    <w:t xml:space="preserve"> by keeping each chunk of information easy to scan. Use headlines, short paragraphs, and bullet points throughout.</w:t>
                  </w:r>
                </w:p>
                <w:p w:rsidR="00B1301E" w:rsidRPr="00906C50" w:rsidRDefault="00B1301E" w:rsidP="00242DB7">
                  <w:pPr>
                    <w:pStyle w:val="Bulletpoints"/>
                    <w:rPr>
                      <w:lang/>
                    </w:rPr>
                  </w:pPr>
                  <w:r w:rsidRPr="00906C50">
                    <w:rPr>
                      <w:lang/>
                    </w:rPr>
                    <w:t>Whenever possible, include timely news so that each edition is fresh.</w:t>
                  </w:r>
                </w:p>
                <w:p w:rsidR="00B1301E" w:rsidRPr="00906C50" w:rsidRDefault="00B1301E" w:rsidP="00242DB7">
                  <w:pPr>
                    <w:pStyle w:val="Bulletpoints"/>
                    <w:rPr>
                      <w:lang/>
                    </w:rPr>
                  </w:pPr>
                  <w:r w:rsidRPr="00906C50">
                    <w:rPr>
                      <w:lang/>
                    </w:rPr>
                    <w:t>Be sure to proofread your newsletter.</w:t>
                  </w:r>
                </w:p>
                <w:p w:rsidR="00B1301E" w:rsidRPr="00906C50" w:rsidRDefault="00B1301E" w:rsidP="00242DB7">
                  <w:pPr>
                    <w:pStyle w:val="Bulletpoints"/>
                    <w:rPr>
                      <w:lang/>
                    </w:rPr>
                  </w:pPr>
                  <w:r w:rsidRPr="00906C50">
                    <w:rPr>
                      <w:lang/>
                    </w:rPr>
                    <w:t xml:space="preserve">Always provide a way for recipients to stop receiving the newsletter. </w:t>
                  </w:r>
                </w:p>
                <w:p w:rsidR="00B1301E" w:rsidRPr="00906C50" w:rsidRDefault="00B1301E" w:rsidP="00B1301E">
                  <w:pPr>
                    <w:widowControl w:val="0"/>
                    <w:spacing w:before="120" w:line="360" w:lineRule="auto"/>
                    <w:rPr>
                      <w:rFonts w:ascii="Helvetica" w:hAnsi="Helvetica" w:cs="Arial"/>
                      <w:color w:val="585747"/>
                      <w:lang/>
                    </w:rPr>
                  </w:pPr>
                </w:p>
                <w:p w:rsidR="00B1301E" w:rsidRPr="00E73F03" w:rsidRDefault="00B1301E" w:rsidP="00B1301E">
                  <w:pPr>
                    <w:widowControl w:val="0"/>
                    <w:spacing w:before="120"/>
                    <w:rPr>
                      <w:rFonts w:ascii="45 Helvetica Light" w:hAnsi="45 Helvetica Light" w:cs="Arial"/>
                      <w:color w:val="585747"/>
                      <w:sz w:val="20"/>
                      <w:lang/>
                    </w:rPr>
                  </w:pPr>
                </w:p>
                <w:p w:rsidR="00B1301E" w:rsidRPr="00E73F03" w:rsidRDefault="00B1301E" w:rsidP="00B1301E">
                  <w:pPr>
                    <w:widowControl w:val="0"/>
                    <w:spacing w:before="120"/>
                    <w:rPr>
                      <w:rFonts w:ascii="45 Helvetica Light" w:hAnsi="45 Helvetica Light" w:cs="Arial"/>
                      <w:color w:val="585747"/>
                      <w:sz w:val="20"/>
                      <w:lang/>
                    </w:rPr>
                  </w:pPr>
                </w:p>
                <w:p w:rsidR="00B1301E" w:rsidRPr="00E73F03" w:rsidRDefault="00B1301E" w:rsidP="00B1301E">
                  <w:pPr>
                    <w:widowControl w:val="0"/>
                    <w:spacing w:before="120"/>
                    <w:rPr>
                      <w:rFonts w:ascii="45 Helvetica Light" w:hAnsi="45 Helvetica Light" w:cs="Arial"/>
                      <w:color w:val="585747"/>
                      <w:sz w:val="20"/>
                      <w:lang/>
                    </w:rPr>
                  </w:pPr>
                </w:p>
                <w:p w:rsidR="00B1301E" w:rsidRPr="00D95F09" w:rsidRDefault="00B1301E" w:rsidP="00B1301E">
                  <w:pPr>
                    <w:rPr>
                      <w:rFonts w:ascii="Helvetica Light" w:hAnsi="Helvetica Light"/>
                      <w:caps/>
                      <w:color w:val="000000"/>
                    </w:rPr>
                  </w:pPr>
                </w:p>
              </w:txbxContent>
            </v:textbox>
          </v:shape>
        </w:pict>
      </w:r>
      <w:r>
        <w:rPr>
          <w:szCs w:val="20"/>
          <w:lang w:val="en-US" w:eastAsia="en-US"/>
        </w:rPr>
        <w:pict>
          <v:shape id="_x0000_s1051" type="#_x0000_t202" style="position:absolute;margin-left:220.05pt;margin-top:121.8pt;width:241.05pt;height:502.2pt;flip:y;z-index:251662336" filled="f" stroked="f">
            <v:textbox style="mso-next-textbox:#_x0000_s1051">
              <w:txbxContent>
                <w:p w:rsidR="00B1301E" w:rsidRPr="00E73F03" w:rsidRDefault="00B1301E" w:rsidP="00242DB7">
                  <w:pPr>
                    <w:pStyle w:val="BodyText01"/>
                  </w:pPr>
                  <w:r w:rsidRPr="00E73F03">
                    <w:t>When you’re writing a newsletter, write it so that someone who has never heard of your company can understand what you’re offering as quickly as possible. Stay away from using jargon, acronyms, or complicated terms.</w:t>
                  </w:r>
                </w:p>
                <w:p w:rsidR="00B1301E" w:rsidRPr="00E73F03" w:rsidRDefault="00B1301E" w:rsidP="00242DB7">
                  <w:pPr>
                    <w:pStyle w:val="BodyText01"/>
                  </w:pPr>
                  <w:r w:rsidRPr="00E73F03">
                    <w:t>If you’re not sure what to write, make a list of “what we do” and then a list of “why our products or services are the best.” Use that information to create your newsletter. When you’re writing a brochure, write it so that someone who has never heard of your company can understand what you’re offering as quickly as possible. Stay away from using jargon or complicated terms. When you’re writing a newsletter, write it so that someone who has never heard of your company can understand what you’re offering as quickly as possible. Stay away from using jargon, acronyms, or complicated terms.</w:t>
                  </w:r>
                </w:p>
                <w:p w:rsidR="00B1301E" w:rsidRPr="00E73F03" w:rsidRDefault="00B1301E" w:rsidP="00242DB7">
                  <w:pPr>
                    <w:pStyle w:val="BodyText01"/>
                  </w:pPr>
                  <w:r w:rsidRPr="00E73F03">
                    <w:t>If you’re not sure what to write, make a list of “what we do” and then a list of “why our products or services are the best.” Use that information to create your newsletter. When you’re writing a brochure, write it so that someone who has never heard of your company can understand what you’re offering as quickly as possible. Stay away from using jargon or complicated terms.</w:t>
                  </w:r>
                </w:p>
                <w:p w:rsidR="00B1301E" w:rsidRPr="00E73F03" w:rsidRDefault="00B1301E" w:rsidP="00242DB7">
                  <w:pPr>
                    <w:pStyle w:val="BodyText01"/>
                  </w:pPr>
                  <w:r w:rsidRPr="00E73F03">
                    <w:t xml:space="preserve">When you’re writing a newsletter, write it so that someone who has never heard of your company can understand what you’re offering as quickly as possible. When you’re writing a newsletter, write it so that someone who has never heard of your company can understand what you’re offering as quickly as possible. </w:t>
                  </w:r>
                </w:p>
                <w:p w:rsidR="00B1301E" w:rsidRPr="00E73F03" w:rsidRDefault="00B1301E" w:rsidP="00242DB7">
                  <w:pPr>
                    <w:pStyle w:val="BodyText01"/>
                  </w:pPr>
                </w:p>
                <w:p w:rsidR="00B1301E" w:rsidRPr="00E73F03" w:rsidRDefault="00B1301E" w:rsidP="00242DB7">
                  <w:pPr>
                    <w:pStyle w:val="BodyText01"/>
                  </w:pPr>
                </w:p>
                <w:p w:rsidR="00B1301E" w:rsidRPr="00E73F03" w:rsidRDefault="00B1301E" w:rsidP="00242DB7">
                  <w:pPr>
                    <w:pStyle w:val="BodyText01"/>
                  </w:pPr>
                </w:p>
                <w:p w:rsidR="00B1301E" w:rsidRPr="00D95F09" w:rsidRDefault="00B1301E" w:rsidP="00242DB7">
                  <w:pPr>
                    <w:pStyle w:val="BodyText01"/>
                    <w:rPr>
                      <w:rFonts w:ascii="Helvetica Light" w:hAnsi="Helvetica Light"/>
                      <w:caps/>
                      <w:color w:val="000000"/>
                    </w:rPr>
                  </w:pPr>
                </w:p>
              </w:txbxContent>
            </v:textbox>
          </v:shape>
        </w:pict>
      </w:r>
      <w:r>
        <w:rPr>
          <w:szCs w:val="20"/>
          <w:lang w:val="en-US" w:eastAsia="en-US"/>
        </w:rPr>
        <w:pict>
          <v:shape id="_x0000_s1050" type="#_x0000_t202" style="position:absolute;margin-left:-148.95pt;margin-top:672.2pt;width:639pt;height:18pt;flip:y;z-index:251661312" filled="f" stroked="f">
            <v:textbox style="mso-next-textbox:#_x0000_s1050">
              <w:txbxContent>
                <w:p w:rsidR="00B1301E" w:rsidRPr="005C1E5E" w:rsidRDefault="00B1301E" w:rsidP="00242DB7">
                  <w:pPr>
                    <w:pStyle w:val="Address"/>
                  </w:pPr>
                  <w:r w:rsidRPr="005C1E5E">
                    <w:t>Enter Contact Information Here | 555 Street Address, City, State 55555 | phone 555.555.5555 | fax 555.555.5555</w:t>
                  </w:r>
                </w:p>
              </w:txbxContent>
            </v:textbox>
          </v:shape>
        </w:pict>
      </w:r>
      <w:r>
        <w:rPr>
          <w:szCs w:val="20"/>
          <w:lang w:val="en-US" w:eastAsia="en-US"/>
        </w:rPr>
        <w:pict>
          <v:shape id="_x0000_s1057" type="#_x0000_t202" style="position:absolute;margin-left:-34pt;margin-top:93.4pt;width:211.45pt;height:178.8pt;z-index:251666432" fillcolor="silver" stroked="f">
            <v:textbox>
              <w:txbxContent>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pPr>
                    <w:rPr>
                      <w:rFonts w:ascii="45 Helvetica Light" w:hAnsi="45 Helvetica Light"/>
                      <w:color w:val="FFFFEF"/>
                      <w:sz w:val="20"/>
                    </w:rPr>
                  </w:pPr>
                </w:p>
                <w:p w:rsidR="00B1301E" w:rsidRPr="002D7A67" w:rsidRDefault="00B1301E" w:rsidP="00A1083C">
                  <w:pPr>
                    <w:pStyle w:val="Photobox"/>
                    <w:jc w:val="center"/>
                  </w:pPr>
                </w:p>
                <w:p w:rsidR="00B1301E" w:rsidRPr="002D7A67" w:rsidRDefault="00B1301E" w:rsidP="00A1083C">
                  <w:pPr>
                    <w:pStyle w:val="Photobox"/>
                    <w:jc w:val="center"/>
                  </w:pPr>
                </w:p>
                <w:p w:rsidR="00B1301E" w:rsidRDefault="00B1301E" w:rsidP="00A1083C">
                  <w:pPr>
                    <w:pStyle w:val="Photobox"/>
                    <w:jc w:val="center"/>
                  </w:pPr>
                  <w:r w:rsidRPr="002D7A67">
                    <w:t>Delete text and place photo here.</w:t>
                  </w:r>
                </w:p>
              </w:txbxContent>
            </v:textbox>
          </v:shape>
        </w:pict>
      </w:r>
      <w:r w:rsidR="00936F7B">
        <w:rPr>
          <w:noProof/>
          <w:szCs w:val="20"/>
        </w:rPr>
        <w:drawing>
          <wp:anchor distT="0" distB="0" distL="114300" distR="114300" simplePos="0" relativeHeight="251660288" behindDoc="1" locked="0" layoutInCell="1" allowOverlap="1">
            <wp:simplePos x="0" y="0"/>
            <wp:positionH relativeFrom="column">
              <wp:posOffset>-1142365</wp:posOffset>
            </wp:positionH>
            <wp:positionV relativeFrom="paragraph">
              <wp:posOffset>-924560</wp:posOffset>
            </wp:positionV>
            <wp:extent cx="7772400" cy="10058400"/>
            <wp:effectExtent l="19050" t="0" r="0" b="0"/>
            <wp:wrapNone/>
            <wp:docPr id="25" name="Picture 25"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letter_Pg3"/>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br w:type="page"/>
      </w:r>
      <w:r>
        <w:rPr>
          <w:szCs w:val="20"/>
          <w:lang w:val="en-US" w:eastAsia="en-US"/>
        </w:rPr>
        <w:lastRenderedPageBreak/>
        <w:pict>
          <v:shape id="_x0000_s1065" type="#_x0000_t202" style="position:absolute;margin-left:-42.5pt;margin-top:436pt;width:270pt;height:36pt;z-index:251674624;mso-wrap-distance-left:2.88pt;mso-wrap-distance-top:2.88pt;mso-wrap-distance-right:2.88pt;mso-wrap-distance-bottom:2.88pt" filled="f" fillcolor="#cd4313" stroked="f" insetpen="t" o:cliptowrap="t">
            <v:shadow color="#ccc"/>
            <v:textbox style="mso-next-textbox:#_x0000_s1065;mso-column-margin:5.76pt" inset="2.88pt,2.88pt,2.88pt,2.88pt">
              <w:txbxContent>
                <w:p w:rsidR="00B1301E" w:rsidRPr="00A634C4" w:rsidRDefault="00B1301E" w:rsidP="00242DB7">
                  <w:pPr>
                    <w:pStyle w:val="Address"/>
                    <w:jc w:val="center"/>
                  </w:pPr>
                  <w:r w:rsidRPr="00A634C4">
                    <w:t>555 Street Address | City, State 55555</w:t>
                  </w:r>
                </w:p>
                <w:p w:rsidR="00B1301E" w:rsidRPr="00A634C4" w:rsidRDefault="00B1301E" w:rsidP="00242DB7">
                  <w:pPr>
                    <w:pStyle w:val="Address"/>
                    <w:jc w:val="center"/>
                  </w:pPr>
                  <w:r w:rsidRPr="00A634C4">
                    <w:t>phone 555.555.5555 | fax 555.555.5555</w:t>
                  </w:r>
                </w:p>
              </w:txbxContent>
            </v:textbox>
          </v:shape>
        </w:pict>
      </w:r>
      <w:r>
        <w:rPr>
          <w:szCs w:val="20"/>
          <w:lang w:val="en-US" w:eastAsia="en-US"/>
        </w:rPr>
        <w:pict>
          <v:shape id="_x0000_s1066" type="#_x0000_t202" style="position:absolute;margin-left:362.05pt;margin-top:355.2pt;width:153pt;height:27pt;z-index:251675648;mso-wrap-distance-left:2.88pt;mso-wrap-distance-top:2.88pt;mso-wrap-distance-right:2.88pt;mso-wrap-distance-bottom:2.88pt" filled="f" fillcolor="#cd4313" stroked="f" insetpen="t" o:cliptowrap="t">
            <v:shadow color="#ccc"/>
            <v:textbox style="mso-next-textbox:#_x0000_s1066;mso-column-margin:5.76pt" inset="2.88pt,2.88pt,2.88pt,2.88pt">
              <w:txbxContent>
                <w:p w:rsidR="00B1301E" w:rsidRPr="00A1083C" w:rsidRDefault="00B1301E" w:rsidP="00A1083C">
                  <w:pPr>
                    <w:pStyle w:val="website"/>
                  </w:pPr>
                  <w:r w:rsidRPr="00A1083C">
                    <w:t>www.website.com</w:t>
                  </w:r>
                </w:p>
              </w:txbxContent>
            </v:textbox>
          </v:shape>
        </w:pict>
      </w:r>
      <w:r>
        <w:rPr>
          <w:szCs w:val="20"/>
          <w:lang w:val="en-US" w:eastAsia="en-US"/>
        </w:rPr>
        <w:pict>
          <v:shape id="_x0000_s1064" type="#_x0000_t202" style="position:absolute;margin-left:-61.85pt;margin-top:355.2pt;width:198pt;height:27pt;z-index:251673600;mso-wrap-distance-left:2.88pt;mso-wrap-distance-top:2.88pt;mso-wrap-distance-right:2.88pt;mso-wrap-distance-bottom:2.88pt" filled="f" fillcolor="#cd4313" stroked="f" insetpen="t" o:cliptowrap="t">
            <v:shadow color="#ccc"/>
            <v:textbox style="mso-next-textbox:#_x0000_s1064;mso-column-margin:5.76pt" inset="2.88pt,2.88pt,2.88pt,2.88pt">
              <w:txbxContent>
                <w:p w:rsidR="00B1301E" w:rsidRPr="00A1083C" w:rsidRDefault="00B1301E" w:rsidP="00A1083C">
                  <w:pPr>
                    <w:pStyle w:val="Textlogohere"/>
                  </w:pPr>
                  <w:r w:rsidRPr="00A1083C">
                    <w:t>Insert Text or Logo here.</w:t>
                  </w:r>
                </w:p>
              </w:txbxContent>
            </v:textbox>
          </v:shape>
        </w:pict>
      </w:r>
      <w:r w:rsidR="00242DB7">
        <w:rPr>
          <w:szCs w:val="20"/>
          <w:lang w:val="en-US" w:eastAsia="en-US"/>
        </w:rPr>
        <w:pict>
          <v:shape id="_x0000_s1059" type="#_x0000_t202" style="position:absolute;margin-left:236.05pt;margin-top:99.2pt;width:189pt;height:173.85pt;flip:y;z-index:251668480" filled="f" stroked="f">
            <v:textbox style="mso-next-textbox:#_x0000_s1059">
              <w:txbxContent>
                <w:p w:rsidR="00B1301E" w:rsidRPr="00030DA0" w:rsidRDefault="00B1301E" w:rsidP="00242DB7">
                  <w:pPr>
                    <w:pStyle w:val="Entersubheadhere"/>
                  </w:pPr>
                  <w:r w:rsidRPr="00030DA0">
                    <w:t>ENTER SUBHEAD HERE.</w:t>
                  </w:r>
                </w:p>
                <w:p w:rsidR="00B1301E" w:rsidRPr="00242DB7" w:rsidRDefault="00B1301E" w:rsidP="00242DB7">
                  <w:pPr>
                    <w:pStyle w:val="BodyText01"/>
                  </w:pPr>
                  <w:r w:rsidRPr="00242DB7">
                    <w:rPr>
                      <w:rStyle w:val="BodyText01Char"/>
                    </w:rPr>
                    <w:t>When you’re writing a newsletter, write it so that someone who has never heard of your company can understand what you’re offering as quickly as possible. When you’re writing a newsletter, write</w:t>
                  </w:r>
                  <w:r w:rsidRPr="00242DB7">
                    <w:t xml:space="preserve"> it so that someone who has never heard of your company can understand. </w:t>
                  </w:r>
                </w:p>
                <w:p w:rsidR="00B1301E" w:rsidRPr="00906C50" w:rsidRDefault="00B1301E" w:rsidP="00B1301E">
                  <w:pPr>
                    <w:widowControl w:val="0"/>
                    <w:spacing w:before="120" w:line="360" w:lineRule="auto"/>
                    <w:rPr>
                      <w:rFonts w:ascii="Helvetica" w:hAnsi="Helvetica" w:cs="Arial"/>
                      <w:color w:val="585747"/>
                      <w:lang/>
                    </w:rPr>
                  </w:pPr>
                </w:p>
                <w:p w:rsidR="00B1301E" w:rsidRPr="00E73F03" w:rsidRDefault="00B1301E" w:rsidP="00B1301E">
                  <w:pPr>
                    <w:widowControl w:val="0"/>
                    <w:spacing w:before="120"/>
                    <w:rPr>
                      <w:rFonts w:ascii="45 Helvetica Light" w:hAnsi="45 Helvetica Light" w:cs="Arial"/>
                      <w:color w:val="585747"/>
                      <w:sz w:val="20"/>
                      <w:lang/>
                    </w:rPr>
                  </w:pPr>
                </w:p>
                <w:p w:rsidR="00B1301E" w:rsidRPr="00E73F03" w:rsidRDefault="00B1301E" w:rsidP="00B1301E">
                  <w:pPr>
                    <w:widowControl w:val="0"/>
                    <w:spacing w:before="120"/>
                    <w:rPr>
                      <w:rFonts w:ascii="45 Helvetica Light" w:hAnsi="45 Helvetica Light" w:cs="Arial"/>
                      <w:color w:val="585747"/>
                      <w:sz w:val="20"/>
                      <w:lang/>
                    </w:rPr>
                  </w:pPr>
                </w:p>
                <w:p w:rsidR="00B1301E" w:rsidRPr="00E73F03" w:rsidRDefault="00B1301E" w:rsidP="00B1301E">
                  <w:pPr>
                    <w:widowControl w:val="0"/>
                    <w:spacing w:before="120"/>
                    <w:rPr>
                      <w:rFonts w:ascii="45 Helvetica Light" w:hAnsi="45 Helvetica Light" w:cs="Arial"/>
                      <w:color w:val="585747"/>
                      <w:sz w:val="20"/>
                      <w:lang/>
                    </w:rPr>
                  </w:pPr>
                </w:p>
                <w:p w:rsidR="00B1301E" w:rsidRPr="00D95F09" w:rsidRDefault="00B1301E" w:rsidP="00B1301E">
                  <w:pPr>
                    <w:rPr>
                      <w:rFonts w:ascii="Helvetica Light" w:hAnsi="Helvetica Light"/>
                      <w:caps/>
                      <w:color w:val="000000"/>
                    </w:rPr>
                  </w:pPr>
                </w:p>
              </w:txbxContent>
            </v:textbox>
          </v:shape>
        </w:pict>
      </w:r>
      <w:r w:rsidR="00936F7B">
        <w:rPr>
          <w:noProof/>
          <w:szCs w:val="20"/>
        </w:rPr>
        <w:drawing>
          <wp:anchor distT="0" distB="0" distL="114300" distR="114300" simplePos="0" relativeHeight="251667456" behindDoc="1" locked="0" layoutInCell="1" allowOverlap="1">
            <wp:simplePos x="0" y="0"/>
            <wp:positionH relativeFrom="column">
              <wp:posOffset>-1155065</wp:posOffset>
            </wp:positionH>
            <wp:positionV relativeFrom="paragraph">
              <wp:posOffset>-911860</wp:posOffset>
            </wp:positionV>
            <wp:extent cx="7772400" cy="10058400"/>
            <wp:effectExtent l="19050" t="0" r="0" b="0"/>
            <wp:wrapNone/>
            <wp:docPr id="34" name="Picture 34" descr="Newslett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sletter_Cover"/>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szCs w:val="20"/>
          <w:lang w:val="en-US" w:eastAsia="en-US"/>
        </w:rPr>
        <w:pict>
          <v:shape id="_x0000_s1063" type="#_x0000_t202" style="position:absolute;margin-left:2.05pt;margin-top:495.6pt;width:180pt;height:126pt;z-index:251672576;mso-wrap-distance-left:2.88pt;mso-wrap-distance-top:2.88pt;mso-wrap-distance-right:2.88pt;mso-wrap-distance-bottom:2.88pt;mso-position-horizontal-relative:text;mso-position-vertical-relative:text" filled="f" fillcolor="#cd4313" stroked="f" insetpen="t" o:cliptowrap="t">
            <v:shadow color="#ccc"/>
            <v:textbox style="mso-next-textbox:#_x0000_s1063;mso-column-margin:5.76pt" inset="2.88pt,2.88pt,2.88pt,2.88pt">
              <w:txbxContent>
                <w:p w:rsidR="00B1301E" w:rsidRPr="00906C50" w:rsidRDefault="00B1301E" w:rsidP="00B1301E">
                  <w:pPr>
                    <w:pStyle w:val="BodyText3"/>
                    <w:spacing w:after="0" w:line="360" w:lineRule="auto"/>
                    <w:jc w:val="left"/>
                    <w:rPr>
                      <w:rFonts w:ascii="Helvetica" w:hAnsi="Helvetica"/>
                      <w:b w:val="0"/>
                      <w:color w:val="940803"/>
                      <w:sz w:val="22"/>
                      <w:szCs w:val="28"/>
                    </w:rPr>
                  </w:pPr>
                  <w:r w:rsidRPr="00906C50">
                    <w:rPr>
                      <w:rFonts w:ascii="Helvetica" w:hAnsi="Helvetica"/>
                      <w:b w:val="0"/>
                      <w:color w:val="940803"/>
                      <w:sz w:val="22"/>
                      <w:szCs w:val="28"/>
                    </w:rPr>
                    <w:t>Delete box or place a tag line or quote here. Delete box or place a tag line or quote here. Delete box or place a tag line or quote here.</w:t>
                  </w:r>
                </w:p>
                <w:p w:rsidR="00B1301E" w:rsidRPr="00906C50" w:rsidRDefault="00B1301E" w:rsidP="00B1301E">
                  <w:pPr>
                    <w:pStyle w:val="BodyText3"/>
                    <w:spacing w:after="0" w:line="360" w:lineRule="auto"/>
                    <w:jc w:val="left"/>
                    <w:rPr>
                      <w:rFonts w:ascii="Helvetica" w:hAnsi="Helvetica"/>
                      <w:b w:val="0"/>
                      <w:color w:val="FFFFFF"/>
                      <w:sz w:val="20"/>
                      <w:szCs w:val="28"/>
                    </w:rPr>
                  </w:pPr>
                </w:p>
              </w:txbxContent>
            </v:textbox>
          </v:shape>
        </w:pict>
      </w:r>
      <w:r>
        <w:rPr>
          <w:szCs w:val="20"/>
          <w:lang w:val="en-US" w:eastAsia="en-US"/>
        </w:rPr>
        <w:pict>
          <v:shape id="_x0000_s1062" type="#_x0000_t202" style="position:absolute;margin-left:290.05pt;margin-top:513.2pt;width:153pt;height:99pt;z-index:251671552;mso-wrap-distance-left:2.88pt;mso-wrap-distance-top:2.88pt;mso-wrap-distance-right:2.88pt;mso-wrap-distance-bottom:2.88pt;mso-position-horizontal-relative:text;mso-position-vertical-relative:text" filled="f" fillcolor="#cd4313" stroked="f" insetpen="t" o:cliptowrap="t">
            <v:shadow color="#ccc"/>
            <v:textbox style="mso-next-textbox:#_x0000_s1062;mso-column-margin:5.76pt" inset="2.88pt,2.88pt,2.88pt,2.88pt">
              <w:txbxContent>
                <w:p w:rsidR="00B1301E" w:rsidRPr="00B1301E" w:rsidRDefault="00B1301E" w:rsidP="00A1083C">
                  <w:pPr>
                    <w:pStyle w:val="ShippingAddress"/>
                    <w:rPr>
                      <w:sz w:val="22"/>
                    </w:rPr>
                  </w:pPr>
                  <w:r w:rsidRPr="00B1301E">
                    <w:rPr>
                      <w:sz w:val="22"/>
                    </w:rPr>
                    <w:t>Shipping Address</w:t>
                  </w:r>
                </w:p>
                <w:p w:rsidR="00B1301E" w:rsidRPr="00A1083C" w:rsidRDefault="00B1301E" w:rsidP="00A1083C">
                  <w:pPr>
                    <w:pStyle w:val="ShippingAddress"/>
                  </w:pPr>
                  <w:r w:rsidRPr="00A1083C">
                    <w:t>555 Street Address</w:t>
                  </w:r>
                </w:p>
                <w:p w:rsidR="00B1301E" w:rsidRPr="00A1083C" w:rsidRDefault="00B1301E" w:rsidP="00A1083C">
                  <w:pPr>
                    <w:pStyle w:val="ShippingAddress"/>
                  </w:pPr>
                  <w:r w:rsidRPr="00A1083C">
                    <w:t>City, State 55555</w:t>
                  </w:r>
                </w:p>
              </w:txbxContent>
            </v:textbox>
          </v:shape>
        </w:pict>
      </w:r>
      <w:r>
        <w:rPr>
          <w:szCs w:val="20"/>
          <w:lang w:val="en-US" w:eastAsia="en-US"/>
        </w:rPr>
        <w:pict>
          <v:shape id="_x0000_s1061" type="#_x0000_t202" style="position:absolute;margin-left:-23.6pt;margin-top:25.6pt;width:457.65pt;height:27pt;flip:y;z-index:251670528;mso-position-horizontal-relative:text;mso-position-vertical-relative:text" filled="f" stroked="f">
            <v:textbox style="mso-next-textbox:#_x0000_s1061">
              <w:txbxContent>
                <w:p w:rsidR="00B1301E" w:rsidRPr="00B1301E" w:rsidRDefault="00B1301E" w:rsidP="00B1301E">
                  <w:pPr>
                    <w:pStyle w:val="Enterquote"/>
                  </w:pPr>
                  <w:r w:rsidRPr="00B1301E">
                    <w:t>Delete this box or enter quote or tagline here.</w:t>
                  </w:r>
                </w:p>
              </w:txbxContent>
            </v:textbox>
          </v:shape>
        </w:pict>
      </w:r>
      <w:r>
        <w:rPr>
          <w:szCs w:val="20"/>
          <w:lang w:val="en-US" w:eastAsia="en-US"/>
        </w:rPr>
        <w:pict>
          <v:shape id="_x0000_s1060" type="#_x0000_t202" style="position:absolute;margin-left:-23.6pt;margin-top:-21.4pt;width:225pt;height:50.6pt;flip:y;z-index:251669504;mso-position-horizontal-relative:text;mso-position-vertical-relative:text" filled="f" stroked="f">
            <v:textbox style="mso-next-textbox:#_x0000_s1060">
              <w:txbxContent>
                <w:p w:rsidR="00B1301E" w:rsidRPr="00906C50" w:rsidRDefault="00B1301E" w:rsidP="00A1083C">
                  <w:pPr>
                    <w:pStyle w:val="Header01"/>
                  </w:pPr>
                  <w:r w:rsidRPr="00906C50">
                    <w:t>HEADER/logo</w:t>
                  </w:r>
                </w:p>
                <w:p w:rsidR="00B1301E" w:rsidRPr="00906C50" w:rsidRDefault="00B1301E" w:rsidP="00A1083C">
                  <w:pPr>
                    <w:pStyle w:val="Subheadhere"/>
                  </w:pPr>
                  <w:r w:rsidRPr="00906C50">
                    <w:t>SUBHEAD HERE</w:t>
                  </w:r>
                </w:p>
              </w:txbxContent>
            </v:textbox>
          </v:shape>
        </w:pict>
      </w:r>
      <w:r>
        <w:rPr>
          <w:szCs w:val="20"/>
          <w:lang w:val="en-US" w:eastAsia="en-US"/>
        </w:rPr>
        <w:pict>
          <v:shape id="_x0000_s1067" type="#_x0000_t202" style="position:absolute;margin-left:-20.95pt;margin-top:69pt;width:228.4pt;height:236.6pt;z-index:251676672;mso-position-horizontal-relative:text;mso-position-vertical-relative:text" fillcolor="silver" stroked="f">
            <v:textbox>
              <w:txbxContent>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Pr="002D7A67" w:rsidRDefault="00B1301E" w:rsidP="00242DB7">
                  <w:pPr>
                    <w:pStyle w:val="Photobox"/>
                  </w:pPr>
                </w:p>
                <w:p w:rsidR="00B1301E" w:rsidRDefault="00B1301E" w:rsidP="00242DB7">
                  <w:pPr>
                    <w:pStyle w:val="Photobox"/>
                    <w:jc w:val="center"/>
                  </w:pPr>
                  <w:r w:rsidRPr="002D7A67">
                    <w:t>Delete text and place photo here.</w:t>
                  </w:r>
                </w:p>
                <w:p w:rsidR="00B1301E" w:rsidRDefault="00B1301E" w:rsidP="00242DB7">
                  <w:pPr>
                    <w:pStyle w:val="Photobox"/>
                  </w:pPr>
                </w:p>
              </w:txbxContent>
            </v:textbox>
          </v:shape>
        </w:pict>
      </w:r>
    </w:p>
    <w:sectPr w:rsidR="00B1301E" w:rsidSect="00B1301E">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Light">
    <w:altName w:val="Times New Roman"/>
    <w:charset w:val="00"/>
    <w:family w:val="auto"/>
    <w:pitch w:val="variable"/>
    <w:sig w:usb0="03000000" w:usb1="00000000" w:usb2="00000000" w:usb3="00000000" w:csb0="00000001" w:csb1="00000000"/>
  </w:font>
  <w:font w:name="75 Helvetica Bold">
    <w:altName w:val="Times New Roman"/>
    <w:charset w:val="00"/>
    <w:family w:val="auto"/>
    <w:pitch w:val="variable"/>
    <w:sig w:usb0="03000000"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9847E9"/>
    <w:multiLevelType w:val="hybridMultilevel"/>
    <w:tmpl w:val="BB067FA8"/>
    <w:lvl w:ilvl="0" w:tplc="C90A3BBA">
      <w:start w:val="1"/>
      <w:numFmt w:val="bullet"/>
      <w:pStyle w:val="Bulletpoints"/>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grammar="clean"/>
  <w:attachedTemplate r:id="rId1"/>
  <w:stylePaneFormatFilter w:val="0701"/>
  <w:defaultTabStop w:val="720"/>
  <w:displayHorizontalDrawingGridEvery w:val="0"/>
  <w:displayVerticalDrawingGridEvery w:val="0"/>
  <w:doNotUseMarginsForDrawingGridOrigin/>
  <w:noPunctuationKerning/>
  <w:characterSpacingControl w:val="doNotCompress"/>
  <w:compat/>
  <w:rsids>
    <w:rsidRoot w:val="00936F7B"/>
    <w:rsid w:val="00242DB7"/>
    <w:rsid w:val="003D515B"/>
    <w:rsid w:val="004A2118"/>
    <w:rsid w:val="007943FE"/>
    <w:rsid w:val="00936F7B"/>
    <w:rsid w:val="00A1083C"/>
    <w:rsid w:val="00B1301E"/>
    <w:rsid w:val="00CC32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2A2"/>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lang/>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lang/>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lang/>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lang/>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lang/>
    </w:rPr>
  </w:style>
  <w:style w:type="character" w:customStyle="1" w:styleId="CallouttextChar">
    <w:name w:val="Call out text Char"/>
    <w:basedOn w:val="DefaultParagraphFont"/>
    <w:link w:val="Callouttext"/>
    <w:rsid w:val="00242DB7"/>
    <w:rPr>
      <w:rFonts w:ascii="Arial" w:hAnsi="Arial" w:cs="Arial"/>
      <w:color w:val="585747"/>
      <w:sz w:val="24"/>
      <w:szCs w:val="24"/>
      <w:lang/>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lang/>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lang/>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lang/>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lang/>
    </w:rPr>
  </w:style>
  <w:style w:type="character" w:customStyle="1" w:styleId="ShippingAddressChar">
    <w:name w:val="Shipping Address Char"/>
    <w:basedOn w:val="BodyText3Char"/>
    <w:link w:val="ShippingAddress"/>
    <w:rsid w:val="00A1083C"/>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color w:val="FFFFEF"/>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caps/>
      <w:color w:val="FFFFEF"/>
      <w:sz w:val="24"/>
    </w:rPr>
  </w:style>
  <w:style w:type="character" w:customStyle="1" w:styleId="EnterquoteChar">
    <w:name w:val="Enter quote Char"/>
    <w:basedOn w:val="DefaultParagraphFont"/>
    <w:link w:val="Enterquote"/>
    <w:rsid w:val="00B1301E"/>
    <w:rPr>
      <w:rFonts w:ascii="Arial" w:hAnsi="Arial" w:cs="Arial"/>
      <w:color w:val="FFFFEF"/>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PADA\AppData\Roaming\Microsoft\Templates\HP_HealthStylish_Newsletter_TP1037895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HP_HealthStylish_Newsletter_TP10378951</Template>
  <TotalTime>2</TotalTime>
  <Pages>4</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Forte</dc:creator>
  <cp:lastModifiedBy> </cp:lastModifiedBy>
  <cp:revision>1</cp:revision>
  <dcterms:created xsi:type="dcterms:W3CDTF">2011-05-25T12:47:00Z</dcterms:created>
  <dcterms:modified xsi:type="dcterms:W3CDTF">2011-05-25T12:49:00Z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TC103789519990</vt:lpwstr>
  </property>
</Properties>
</file>